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E1E" w:rsidRDefault="007B0CCE">
      <w:pPr>
        <w:pStyle w:val="Standard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2395" cy="789483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395" cy="789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30E1E" w:rsidRDefault="007B0CCE">
      <w:pPr>
        <w:pStyle w:val="Intestazione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Comune di Milazzo</w:t>
      </w:r>
    </w:p>
    <w:p w:rsidR="00C30E1E" w:rsidRDefault="007B0CCE">
      <w:pPr>
        <w:pStyle w:val="Intestazione"/>
        <w:jc w:val="center"/>
        <w:rPr>
          <w:rFonts w:ascii="Constantia" w:hAnsi="Constantia" w:cs="Constantia"/>
          <w:b/>
          <w:bCs/>
          <w:sz w:val="18"/>
          <w:szCs w:val="18"/>
        </w:rPr>
      </w:pPr>
      <w:r>
        <w:rPr>
          <w:rFonts w:ascii="Constantia" w:hAnsi="Constantia" w:cs="Constantia"/>
          <w:b/>
          <w:bCs/>
          <w:sz w:val="18"/>
          <w:szCs w:val="18"/>
        </w:rPr>
        <w:t>CITTÀ METROPOLITANA DI MESSINA</w:t>
      </w:r>
    </w:p>
    <w:p w:rsidR="00C30E1E" w:rsidRDefault="007B0CCE">
      <w:pPr>
        <w:pStyle w:val="Intestazione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6° SETTORE - SPORT - TURISMO SPETTACOLO E BENI CULTURALI –</w:t>
      </w:r>
    </w:p>
    <w:p w:rsidR="00C30E1E" w:rsidRDefault="007B0CCE">
      <w:pPr>
        <w:pStyle w:val="Intestazione"/>
        <w:jc w:val="center"/>
      </w:pPr>
      <w:r>
        <w:rPr>
          <w:rFonts w:ascii="Arial" w:hAnsi="Arial" w:cs="Arial"/>
          <w:i/>
          <w:sz w:val="16"/>
          <w:szCs w:val="16"/>
        </w:rPr>
        <w:t xml:space="preserve"> U.O. 1C - CASTELLO DI MILAZZO.</w:t>
      </w:r>
    </w:p>
    <w:p w:rsidR="00C30E1E" w:rsidRDefault="00C30E1E">
      <w:pPr>
        <w:pStyle w:val="Standard"/>
        <w:rPr>
          <w:b/>
          <w:sz w:val="16"/>
          <w:szCs w:val="16"/>
        </w:rPr>
      </w:pPr>
    </w:p>
    <w:p w:rsidR="00C30E1E" w:rsidRDefault="007B0CCE">
      <w:pPr>
        <w:pStyle w:val="Standard"/>
        <w:spacing w:after="0"/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            Al Dirigente 6º Settore </w:t>
      </w:r>
    </w:p>
    <w:p w:rsidR="00C30E1E" w:rsidRDefault="007B0CCE">
      <w:pPr>
        <w:pStyle w:val="Standard"/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Sport- Turismo- Spettacoli </w:t>
      </w:r>
    </w:p>
    <w:p w:rsidR="00C30E1E" w:rsidRDefault="007B0CCE">
      <w:pPr>
        <w:pStyle w:val="Standard"/>
        <w:spacing w:after="0"/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   Beni Culturali</w:t>
      </w:r>
    </w:p>
    <w:p w:rsidR="00C30E1E" w:rsidRDefault="00C30E1E">
      <w:pPr>
        <w:pStyle w:val="Standard"/>
        <w:spacing w:after="0"/>
        <w:rPr>
          <w:sz w:val="28"/>
          <w:szCs w:val="28"/>
        </w:rPr>
      </w:pP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Il/La Sottosritto/a____________________________________________________</w:t>
      </w:r>
    </w:p>
    <w:p w:rsidR="00C30E1E" w:rsidRDefault="00C30E1E">
      <w:pPr>
        <w:pStyle w:val="Standard"/>
        <w:spacing w:after="0"/>
        <w:rPr>
          <w:sz w:val="24"/>
          <w:szCs w:val="24"/>
        </w:rPr>
      </w:pP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nat</w:t>
      </w:r>
      <w:r>
        <w:rPr>
          <w:sz w:val="24"/>
          <w:szCs w:val="24"/>
        </w:rPr>
        <w:t>o/a _______________________il ____________________________________</w:t>
      </w:r>
    </w:p>
    <w:p w:rsidR="00C30E1E" w:rsidRDefault="00C30E1E">
      <w:pPr>
        <w:pStyle w:val="Standard"/>
        <w:spacing w:after="0"/>
        <w:rPr>
          <w:sz w:val="24"/>
          <w:szCs w:val="24"/>
        </w:rPr>
      </w:pP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residente a _________________________________________________________</w:t>
      </w:r>
    </w:p>
    <w:p w:rsidR="00C30E1E" w:rsidRDefault="00C30E1E">
      <w:pPr>
        <w:pStyle w:val="Standard"/>
        <w:spacing w:after="0"/>
        <w:rPr>
          <w:sz w:val="24"/>
          <w:szCs w:val="24"/>
        </w:rPr>
      </w:pP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Telefono______________________________Mail/Pec______________________</w:t>
      </w:r>
    </w:p>
    <w:p w:rsidR="00C30E1E" w:rsidRDefault="00C30E1E">
      <w:pPr>
        <w:pStyle w:val="Standard"/>
        <w:spacing w:after="0"/>
        <w:rPr>
          <w:sz w:val="24"/>
          <w:szCs w:val="24"/>
        </w:rPr>
      </w:pPr>
    </w:p>
    <w:p w:rsidR="00C30E1E" w:rsidRDefault="007B0CCE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che le dichiarazioni mendaci sono </w:t>
      </w:r>
      <w:r>
        <w:rPr>
          <w:sz w:val="24"/>
          <w:szCs w:val="24"/>
        </w:rPr>
        <w:t>punibili con le sanzioni penali ed amministrative previste dall'art. 76 D.P.R. 28/12/2000 n. 445, dichiara di essere soggetto portatore di disabilità, ai sensi della vigente normativa e chiede pertanto di poter usufruire dell’autovettura, in dotazione al C</w:t>
      </w:r>
      <w:r>
        <w:rPr>
          <w:sz w:val="24"/>
          <w:szCs w:val="24"/>
        </w:rPr>
        <w:t>omune di Milazzo, atta a garantire il tragitto di entrata e di relativa uscita al teatro al Castello di Milazzo, durante gli spettacoli/concerti “Mish Mash Festival “ e “Concerto Di Massimo Ranieri”. che si terranno in occasione del programma estivo “Milaz</w:t>
      </w:r>
      <w:r>
        <w:rPr>
          <w:sz w:val="24"/>
          <w:szCs w:val="24"/>
        </w:rPr>
        <w:t>zo Estate 2026” .</w:t>
      </w:r>
    </w:p>
    <w:p w:rsidR="00C30E1E" w:rsidRDefault="007B0CCE">
      <w:pPr>
        <w:pStyle w:val="Standard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Lo scrivente ufficio si riserva di effettuare verifica dei requisiti in merito a quanto autocertificato.</w:t>
      </w: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Il Sottoscritto comunica che gli spettacoli ai quale intende partecipare sono:</w:t>
      </w:r>
    </w:p>
    <w:p w:rsidR="00C30E1E" w:rsidRDefault="00C30E1E">
      <w:pPr>
        <w:pStyle w:val="Standard"/>
        <w:spacing w:after="0"/>
        <w:rPr>
          <w:sz w:val="24"/>
          <w:szCs w:val="24"/>
        </w:rPr>
      </w:pPr>
    </w:p>
    <w:p w:rsidR="00C30E1E" w:rsidRDefault="007B0CCE">
      <w:pPr>
        <w:pStyle w:val="Standard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C30E1E" w:rsidRDefault="00C30E1E">
      <w:pPr>
        <w:pStyle w:val="Standard"/>
        <w:spacing w:after="0"/>
        <w:ind w:left="780"/>
        <w:rPr>
          <w:sz w:val="24"/>
          <w:szCs w:val="24"/>
        </w:rPr>
      </w:pPr>
    </w:p>
    <w:p w:rsidR="00C30E1E" w:rsidRDefault="007B0CCE">
      <w:pPr>
        <w:pStyle w:val="Standard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</w:t>
      </w:r>
    </w:p>
    <w:p w:rsidR="00C30E1E" w:rsidRDefault="00C30E1E">
      <w:pPr>
        <w:pStyle w:val="Paragrafoelenco"/>
        <w:rPr>
          <w:sz w:val="24"/>
          <w:szCs w:val="24"/>
        </w:rPr>
      </w:pPr>
    </w:p>
    <w:p w:rsidR="00C30E1E" w:rsidRDefault="00C30E1E">
      <w:pPr>
        <w:pStyle w:val="Standard"/>
        <w:spacing w:after="0"/>
        <w:ind w:left="780"/>
        <w:rPr>
          <w:sz w:val="24"/>
          <w:szCs w:val="24"/>
        </w:rPr>
      </w:pPr>
    </w:p>
    <w:p w:rsidR="00C30E1E" w:rsidRDefault="007B0CCE">
      <w:pPr>
        <w:pStyle w:val="Standard"/>
        <w:spacing w:after="0"/>
        <w:rPr>
          <w:sz w:val="24"/>
          <w:szCs w:val="24"/>
        </w:rPr>
      </w:pPr>
      <w:r>
        <w:rPr>
          <w:sz w:val="24"/>
          <w:szCs w:val="24"/>
        </w:rPr>
        <w:t>Milazzo __________________</w:t>
      </w:r>
    </w:p>
    <w:p w:rsidR="00C30E1E" w:rsidRDefault="007B0CCE">
      <w:pPr>
        <w:pStyle w:val="Standard"/>
        <w:spacing w:after="0"/>
        <w:ind w:left="7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FIR</w:t>
      </w:r>
      <w:r>
        <w:rPr>
          <w:sz w:val="24"/>
          <w:szCs w:val="24"/>
        </w:rPr>
        <w:t>MA</w:t>
      </w:r>
    </w:p>
    <w:p w:rsidR="00C30E1E" w:rsidRDefault="00C30E1E">
      <w:pPr>
        <w:pStyle w:val="Standard"/>
        <w:spacing w:after="0"/>
        <w:ind w:left="780"/>
        <w:rPr>
          <w:sz w:val="28"/>
          <w:szCs w:val="28"/>
        </w:rPr>
      </w:pPr>
    </w:p>
    <w:p w:rsidR="00C30E1E" w:rsidRDefault="007B0CCE">
      <w:pPr>
        <w:pStyle w:val="Standard"/>
        <w:spacing w:after="0"/>
        <w:ind w:left="780"/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C30E1E" w:rsidRDefault="007B0CCE">
      <w:pPr>
        <w:pStyle w:val="Standard"/>
        <w:spacing w:after="0"/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___________________________</w:t>
      </w:r>
    </w:p>
    <w:sectPr w:rsidR="00C30E1E">
      <w:pgSz w:w="11906" w:h="16838"/>
      <w:pgMar w:top="567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CCE" w:rsidRDefault="007B0CCE">
      <w:pPr>
        <w:spacing w:after="0" w:line="240" w:lineRule="auto"/>
      </w:pPr>
      <w:r>
        <w:separator/>
      </w:r>
    </w:p>
  </w:endnote>
  <w:endnote w:type="continuationSeparator" w:id="0">
    <w:p w:rsidR="007B0CCE" w:rsidRDefault="007B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CCE" w:rsidRDefault="007B0C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B0CCE" w:rsidRDefault="007B0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E38C2"/>
    <w:multiLevelType w:val="multilevel"/>
    <w:tmpl w:val="462A1F78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30E1E"/>
    <w:rsid w:val="007B0CCE"/>
    <w:rsid w:val="00B13E11"/>
    <w:rsid w:val="00C3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E2EE0-480D-4E16-B9A0-79BCEC03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Menzionenonrisolta">
    <w:name w:val="Menzione non risolta"/>
    <w:basedOn w:val="Carpredefinitoparagrafo"/>
    <w:rPr>
      <w:color w:val="605E5C"/>
      <w:shd w:val="clear" w:color="auto" w:fill="E1DFDD"/>
    </w:rPr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Francesca</dc:creator>
  <cp:lastModifiedBy>Utente</cp:lastModifiedBy>
  <cp:revision>2</cp:revision>
  <cp:lastPrinted>2026-07-27T10:36:00Z</cp:lastPrinted>
  <dcterms:created xsi:type="dcterms:W3CDTF">2026-07-30T13:56:00Z</dcterms:created>
  <dcterms:modified xsi:type="dcterms:W3CDTF">2026-07-30T13:56:00Z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